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427" w:tblpY="2296"/>
        <w:tblW w:w="59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2411"/>
        <w:gridCol w:w="1842"/>
        <w:gridCol w:w="3404"/>
      </w:tblGrid>
      <w:tr w:rsidR="0090596C" w:rsidRPr="0090596C" w:rsidTr="00FE2EB7">
        <w:tc>
          <w:tcPr>
            <w:tcW w:w="5000" w:type="pct"/>
            <w:gridSpan w:val="4"/>
            <w:shd w:val="clear" w:color="auto" w:fill="D82A26"/>
          </w:tcPr>
          <w:p w:rsidR="00650259" w:rsidRPr="009B0B45" w:rsidRDefault="00106782" w:rsidP="00FE2EB7">
            <w:pPr>
              <w:pStyle w:val="Heading1"/>
              <w:outlineLvl w:val="0"/>
              <w:rPr>
                <w:rFonts w:ascii="Calibri Light" w:hAnsi="Calibri Light" w:cs="Calibri Light"/>
              </w:rPr>
            </w:pPr>
            <w:r w:rsidRPr="009B0B45">
              <w:rPr>
                <w:rFonts w:ascii="Calibri Light" w:hAnsi="Calibri Light" w:cs="Calibri Light"/>
              </w:rPr>
              <w:t>To the Registrar</w:t>
            </w:r>
          </w:p>
          <w:p w:rsidR="00106782" w:rsidRPr="009B0B45" w:rsidRDefault="00106782" w:rsidP="00FE2EB7">
            <w:pPr>
              <w:pStyle w:val="Heading1"/>
              <w:tabs>
                <w:tab w:val="left" w:pos="5325"/>
                <w:tab w:val="center" w:pos="5562"/>
              </w:tabs>
              <w:outlineLvl w:val="0"/>
              <w:rPr>
                <w:rFonts w:ascii="Calibri Light" w:hAnsi="Calibri Light" w:cs="Calibri Light"/>
              </w:rPr>
            </w:pPr>
            <w:r w:rsidRPr="009B0B45">
              <w:rPr>
                <w:rFonts w:ascii="Calibri Light" w:hAnsi="Calibri Light" w:cs="Calibri Light"/>
              </w:rPr>
              <w:t>Board of Architects of Tasmania</w:t>
            </w:r>
            <w:r w:rsidR="00A24CAE" w:rsidRPr="009B0B45">
              <w:rPr>
                <w:rFonts w:ascii="Calibri Light" w:hAnsi="Calibri Light" w:cs="Calibri Light"/>
              </w:rPr>
              <w:tab/>
            </w:r>
            <w:r w:rsidR="009B0B45">
              <w:rPr>
                <w:rFonts w:ascii="Calibri Light" w:hAnsi="Calibri Light" w:cs="Calibri Light"/>
              </w:rPr>
              <w:tab/>
            </w:r>
          </w:p>
          <w:p w:rsidR="00106782" w:rsidRPr="009B0B45" w:rsidRDefault="00106782" w:rsidP="00FE2EB7">
            <w:pPr>
              <w:rPr>
                <w:rFonts w:ascii="Calibri Light" w:hAnsi="Calibri Light" w:cs="Calibri Light"/>
                <w:b/>
                <w:color w:val="FFFFFF" w:themeColor="background1"/>
              </w:rPr>
            </w:pPr>
            <w:r w:rsidRPr="009B0B45">
              <w:rPr>
                <w:rFonts w:ascii="Calibri Light" w:hAnsi="Calibri Light" w:cs="Calibri Light"/>
                <w:b/>
                <w:color w:val="FFFFFF" w:themeColor="background1"/>
              </w:rPr>
              <w:t>GPO Box 457</w:t>
            </w:r>
          </w:p>
          <w:p w:rsidR="00106782" w:rsidRPr="009B0B45" w:rsidRDefault="00106782" w:rsidP="00FE2EB7">
            <w:pPr>
              <w:pStyle w:val="Heading1"/>
              <w:tabs>
                <w:tab w:val="left" w:pos="7980"/>
              </w:tabs>
              <w:outlineLvl w:val="0"/>
              <w:rPr>
                <w:rFonts w:ascii="Calibri Light" w:hAnsi="Calibri Light" w:cs="Calibri Light"/>
                <w:color w:val="FF0000"/>
              </w:rPr>
            </w:pPr>
            <w:proofErr w:type="gramStart"/>
            <w:r w:rsidRPr="009B0B45">
              <w:rPr>
                <w:rFonts w:ascii="Calibri Light" w:hAnsi="Calibri Light" w:cs="Calibri Light"/>
              </w:rPr>
              <w:t>HOBART  TAS</w:t>
            </w:r>
            <w:proofErr w:type="gramEnd"/>
            <w:r w:rsidRPr="009B0B45">
              <w:rPr>
                <w:rFonts w:ascii="Calibri Light" w:hAnsi="Calibri Light" w:cs="Calibri Light"/>
              </w:rPr>
              <w:t xml:space="preserve">  7001</w:t>
            </w:r>
            <w:r w:rsidR="003A7856">
              <w:rPr>
                <w:rFonts w:ascii="Calibri Light" w:hAnsi="Calibri Light" w:cs="Calibri Light"/>
              </w:rPr>
              <w:tab/>
            </w:r>
          </w:p>
        </w:tc>
      </w:tr>
      <w:tr w:rsidR="00650259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Pr="009B0B45" w:rsidRDefault="00650259" w:rsidP="00FE2EB7">
            <w:pPr>
              <w:rPr>
                <w:rFonts w:ascii="Calibri Light" w:hAnsi="Calibri Light" w:cs="Calibri Light"/>
                <w:b/>
                <w:sz w:val="8"/>
              </w:rPr>
            </w:pPr>
          </w:p>
        </w:tc>
      </w:tr>
      <w:tr w:rsidR="0090596C" w:rsidRPr="0090596C" w:rsidTr="00FE2EB7">
        <w:tc>
          <w:tcPr>
            <w:tcW w:w="5000" w:type="pct"/>
            <w:gridSpan w:val="4"/>
            <w:shd w:val="clear" w:color="auto" w:fill="D82A26"/>
          </w:tcPr>
          <w:p w:rsidR="00650259" w:rsidRPr="003A7856" w:rsidRDefault="00106782" w:rsidP="00FE2EB7">
            <w:pPr>
              <w:pStyle w:val="Heading1"/>
              <w:tabs>
                <w:tab w:val="left" w:pos="8355"/>
                <w:tab w:val="left" w:pos="9795"/>
              </w:tabs>
              <w:outlineLvl w:val="0"/>
              <w:rPr>
                <w:rFonts w:ascii="Calibri Light" w:hAnsi="Calibri Light" w:cs="Calibri Light"/>
                <w:sz w:val="24"/>
                <w:szCs w:val="24"/>
              </w:rPr>
            </w:pPr>
            <w:r w:rsidRPr="003A7856">
              <w:rPr>
                <w:rFonts w:ascii="Calibri Light" w:hAnsi="Calibri Light" w:cs="Calibri Light"/>
                <w:sz w:val="24"/>
                <w:szCs w:val="24"/>
              </w:rPr>
              <w:t>I, the undersigned, do hereby apply for registration under the provision of the Architects’ Act 1929.</w:t>
            </w:r>
            <w:r w:rsidR="009B0B45" w:rsidRPr="003A7856">
              <w:rPr>
                <w:rFonts w:ascii="Calibri Light" w:hAnsi="Calibri Light" w:cs="Calibri Light"/>
                <w:sz w:val="24"/>
                <w:szCs w:val="24"/>
              </w:rPr>
              <w:tab/>
            </w:r>
            <w:r w:rsidR="003A7856" w:rsidRPr="003A7856">
              <w:rPr>
                <w:rFonts w:ascii="Calibri Light" w:hAnsi="Calibri Light" w:cs="Calibri Light"/>
                <w:sz w:val="24"/>
                <w:szCs w:val="24"/>
              </w:rPr>
              <w:tab/>
            </w:r>
          </w:p>
        </w:tc>
      </w:tr>
      <w:tr w:rsidR="00A24CAE" w:rsidRPr="00846B76" w:rsidTr="00FE2EB7">
        <w:tc>
          <w:tcPr>
            <w:tcW w:w="1538" w:type="pct"/>
            <w:vAlign w:val="bottom"/>
          </w:tcPr>
          <w:p w:rsidR="00650259" w:rsidRPr="00FE2EB7" w:rsidRDefault="00106782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 xml:space="preserve">My </w:t>
            </w:r>
            <w:proofErr w:type="gramStart"/>
            <w:r w:rsidRPr="00FE2EB7">
              <w:rPr>
                <w:rFonts w:ascii="Calibri Light" w:hAnsi="Calibri Light" w:cs="Calibri Light"/>
                <w:sz w:val="24"/>
                <w:szCs w:val="24"/>
              </w:rPr>
              <w:t>titles</w:t>
            </w:r>
            <w:r w:rsidR="00F425A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E46329" w:rsidRPr="00FE2EB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(</w:t>
            </w:r>
            <w:proofErr w:type="spellStart"/>
            <w:proofErr w:type="gramEnd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Mr</w:t>
            </w:r>
            <w:proofErr w:type="spellEnd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/</w:t>
            </w:r>
            <w:proofErr w:type="spellStart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Mrs</w:t>
            </w:r>
            <w:proofErr w:type="spellEnd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/</w:t>
            </w:r>
            <w:proofErr w:type="spellStart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Ms</w:t>
            </w:r>
            <w:proofErr w:type="spellEnd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/</w:t>
            </w:r>
            <w:proofErr w:type="spellStart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Dr</w:t>
            </w:r>
            <w:proofErr w:type="spellEnd"/>
            <w:r w:rsidR="00F425A7" w:rsidRPr="00F425A7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……)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9B0B45" w:rsidRDefault="0065025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5F08DB" w:rsidRPr="00846B76" w:rsidTr="00FE2EB7">
        <w:tc>
          <w:tcPr>
            <w:tcW w:w="1538" w:type="pct"/>
            <w:vAlign w:val="bottom"/>
          </w:tcPr>
          <w:p w:rsidR="00106782" w:rsidRPr="00FE2EB7" w:rsidRDefault="00A43A60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1384843028"/>
                <w:placeholder>
                  <w:docPart w:val="5CB18C5F7223421DA906EF7D0DCC26CB"/>
                </w:placeholder>
                <w:temporary/>
                <w:showingPlcHdr/>
                <w15:appearance w15:val="hidden"/>
              </w:sdtPr>
              <w:sdtEndPr/>
              <w:sdtContent>
                <w:r w:rsidR="00106782" w:rsidRPr="00FE2EB7">
                  <w:rPr>
                    <w:rFonts w:ascii="Calibri Light" w:hAnsi="Calibri Light" w:cs="Calibri Light"/>
                    <w:sz w:val="24"/>
                    <w:szCs w:val="24"/>
                  </w:rPr>
                  <w:t>First Name</w:t>
                </w:r>
              </w:sdtContent>
            </w:sdt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106782" w:rsidRPr="009B0B45" w:rsidRDefault="00106782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5F08DB" w:rsidRPr="00846B76" w:rsidTr="00FE2EB7">
        <w:tc>
          <w:tcPr>
            <w:tcW w:w="1538" w:type="pct"/>
            <w:vAlign w:val="bottom"/>
          </w:tcPr>
          <w:p w:rsidR="00E46329" w:rsidRPr="00FE2EB7" w:rsidRDefault="00E46329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>Second Name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E46329" w:rsidRPr="009B0B45" w:rsidRDefault="00E4632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A24CAE" w:rsidRPr="00846B76" w:rsidTr="00FE2EB7">
        <w:sdt>
          <w:sdtPr>
            <w:rPr>
              <w:rFonts w:ascii="Calibri Light" w:hAnsi="Calibri Light" w:cs="Calibri Light"/>
              <w:sz w:val="24"/>
              <w:szCs w:val="24"/>
            </w:rPr>
            <w:id w:val="1166290108"/>
            <w:placeholder>
              <w:docPart w:val="6993C71FDC534CD78B6F44E2ADA532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FE2EB7" w:rsidRDefault="0090596C" w:rsidP="00FE2EB7">
                <w:pPr>
                  <w:pStyle w:val="NormalIndent"/>
                  <w:ind w:left="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FE2EB7">
                  <w:rPr>
                    <w:rFonts w:ascii="Calibri Light" w:hAnsi="Calibri Light" w:cs="Calibri Light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9B0B45" w:rsidRDefault="0065025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5F08DB" w:rsidRPr="00846B76" w:rsidTr="00FE2EB7">
        <w:tc>
          <w:tcPr>
            <w:tcW w:w="1538" w:type="pct"/>
            <w:vAlign w:val="bottom"/>
          </w:tcPr>
          <w:p w:rsidR="00106782" w:rsidRPr="00FE2EB7" w:rsidRDefault="00E46329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>Business Address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06782" w:rsidRPr="009B0B45" w:rsidRDefault="00106782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5F08DB" w:rsidRPr="00846B76" w:rsidTr="00FE2EB7">
        <w:tc>
          <w:tcPr>
            <w:tcW w:w="1538" w:type="pct"/>
            <w:vAlign w:val="bottom"/>
          </w:tcPr>
          <w:p w:rsidR="00E46329" w:rsidRPr="00FE2EB7" w:rsidRDefault="00E46329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>Private Address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329" w:rsidRPr="009B0B45" w:rsidRDefault="00E4632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A24CAE" w:rsidRPr="00846B76" w:rsidTr="00FE2EB7">
        <w:tc>
          <w:tcPr>
            <w:tcW w:w="1538" w:type="pct"/>
            <w:vAlign w:val="bottom"/>
          </w:tcPr>
          <w:p w:rsidR="00106782" w:rsidRPr="00FE2EB7" w:rsidRDefault="0053196E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>P</w:t>
            </w:r>
            <w:r w:rsidR="00F425A7">
              <w:rPr>
                <w:rFonts w:ascii="Calibri Light" w:hAnsi="Calibri Light" w:cs="Calibri Light"/>
                <w:sz w:val="24"/>
                <w:szCs w:val="24"/>
              </w:rPr>
              <w:t>ostal</w:t>
            </w:r>
            <w:r w:rsidR="00E46329" w:rsidRPr="00FE2EB7">
              <w:rPr>
                <w:rFonts w:ascii="Calibri Light" w:hAnsi="Calibri Light" w:cs="Calibri Light"/>
                <w:sz w:val="24"/>
                <w:szCs w:val="24"/>
              </w:rPr>
              <w:t xml:space="preserve"> Address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06782" w:rsidRPr="009B0B45" w:rsidRDefault="00106782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E87DD9" w:rsidRPr="00846B76" w:rsidTr="00FE2EB7">
        <w:tc>
          <w:tcPr>
            <w:tcW w:w="1538" w:type="pct"/>
            <w:vAlign w:val="bottom"/>
          </w:tcPr>
          <w:p w:rsidR="00650259" w:rsidRPr="00FE2EB7" w:rsidRDefault="00E46329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>Phone</w:t>
            </w:r>
            <w:r w:rsidR="005F08DB" w:rsidRPr="00FE2EB7">
              <w:rPr>
                <w:rFonts w:ascii="Calibri Light" w:hAnsi="Calibri Light" w:cs="Calibri Light"/>
                <w:sz w:val="24"/>
                <w:szCs w:val="24"/>
              </w:rPr>
              <w:t xml:space="preserve"> Number</w:t>
            </w:r>
          </w:p>
        </w:tc>
        <w:tc>
          <w:tcPr>
            <w:tcW w:w="10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9B0B45" w:rsidRDefault="00732933" w:rsidP="00FE2EB7">
            <w:pPr>
              <w:spacing w:before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                                 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650259" w:rsidRPr="00FE2EB7" w:rsidRDefault="005F08DB" w:rsidP="00FE2EB7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>Mobile phone</w:t>
            </w:r>
          </w:p>
        </w:tc>
        <w:tc>
          <w:tcPr>
            <w:tcW w:w="153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9B0B45" w:rsidRDefault="0065025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A24CAE" w:rsidRPr="00846B76" w:rsidTr="00FE2EB7">
        <w:tc>
          <w:tcPr>
            <w:tcW w:w="1538" w:type="pct"/>
            <w:vAlign w:val="bottom"/>
          </w:tcPr>
          <w:p w:rsidR="00650259" w:rsidRPr="00FE2EB7" w:rsidRDefault="00A43A60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1334104394"/>
                <w:placeholder>
                  <w:docPart w:val="53DEE3D6FFA5483080AEC9D6693396D7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FE2EB7">
                  <w:rPr>
                    <w:rFonts w:ascii="Calibri Light" w:hAnsi="Calibri Light" w:cs="Calibri Light"/>
                    <w:sz w:val="24"/>
                    <w:szCs w:val="24"/>
                  </w:rPr>
                  <w:t>Email</w:t>
                </w:r>
              </w:sdtContent>
            </w:sdt>
            <w:r w:rsidR="005F08DB" w:rsidRPr="00FE2EB7">
              <w:rPr>
                <w:rFonts w:ascii="Calibri Light" w:hAnsi="Calibri Light" w:cs="Calibri Light"/>
                <w:sz w:val="24"/>
                <w:szCs w:val="24"/>
              </w:rPr>
              <w:t xml:space="preserve"> Address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9B0B45" w:rsidRDefault="0065025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E46329" w:rsidRPr="00846B76" w:rsidTr="00FE2EB7">
        <w:tc>
          <w:tcPr>
            <w:tcW w:w="1538" w:type="pct"/>
            <w:vAlign w:val="bottom"/>
          </w:tcPr>
          <w:p w:rsidR="00E46329" w:rsidRPr="00FE2EB7" w:rsidRDefault="00E46329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 xml:space="preserve">Date of birth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E46329" w:rsidRPr="00A43A60" w:rsidRDefault="00F425A7" w:rsidP="00FE2EB7">
            <w:pPr>
              <w:spacing w:before="120"/>
              <w:rPr>
                <w:rFonts w:ascii="Calibri Light" w:hAnsi="Calibri Light" w:cs="Calibri Light"/>
                <w:sz w:val="24"/>
                <w:szCs w:val="24"/>
              </w:rPr>
            </w:pPr>
            <w:r w:rsidRPr="00A43A60">
              <w:rPr>
                <w:rFonts w:ascii="Calibri Light" w:hAnsi="Calibri Light" w:cs="Calibri Light"/>
                <w:color w:val="A3A3A3" w:themeColor="accent6" w:themeTint="99"/>
                <w:sz w:val="24"/>
                <w:szCs w:val="24"/>
              </w:rPr>
              <w:t>DD / MM / YYYY</w:t>
            </w:r>
          </w:p>
        </w:tc>
      </w:tr>
      <w:tr w:rsidR="00E46329" w:rsidRPr="00846B76" w:rsidTr="00FE2EB7">
        <w:tc>
          <w:tcPr>
            <w:tcW w:w="1538" w:type="pct"/>
            <w:vAlign w:val="bottom"/>
          </w:tcPr>
          <w:p w:rsidR="00E46329" w:rsidRPr="00FE2EB7" w:rsidRDefault="00E46329" w:rsidP="00FE2EB7">
            <w:pPr>
              <w:pStyle w:val="NormalIndent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r w:rsidRPr="00FE2EB7">
              <w:rPr>
                <w:rFonts w:ascii="Calibri Light" w:hAnsi="Calibri Light" w:cs="Calibri Light"/>
                <w:sz w:val="24"/>
                <w:szCs w:val="24"/>
              </w:rPr>
              <w:t xml:space="preserve">Place of birth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E46329" w:rsidRPr="009B0B45" w:rsidRDefault="00E4632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650259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Pr="00FE2EB7" w:rsidRDefault="00650259" w:rsidP="00FE2EB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</w:tr>
      <w:tr w:rsidR="0090596C" w:rsidRPr="0090596C" w:rsidTr="00FE2EB7">
        <w:tc>
          <w:tcPr>
            <w:tcW w:w="5000" w:type="pct"/>
            <w:gridSpan w:val="4"/>
            <w:shd w:val="clear" w:color="auto" w:fill="D82A26"/>
          </w:tcPr>
          <w:p w:rsidR="00650259" w:rsidRPr="00FE2EB7" w:rsidRDefault="00E46329" w:rsidP="00FE2EB7">
            <w:pPr>
              <w:pStyle w:val="Heading1"/>
              <w:outlineLvl w:val="0"/>
              <w:rPr>
                <w:rFonts w:ascii="Calibri Light" w:hAnsi="Calibri Light" w:cs="Calibri Light"/>
                <w:sz w:val="24"/>
                <w:szCs w:val="24"/>
              </w:rPr>
            </w:pPr>
            <w:bookmarkStart w:id="0" w:name="_Hlk521325947"/>
            <w:r w:rsidRPr="00FE2EB7">
              <w:rPr>
                <w:rFonts w:ascii="Calibri Light" w:hAnsi="Calibri Light" w:cs="Calibri Light"/>
                <w:sz w:val="24"/>
                <w:szCs w:val="24"/>
              </w:rPr>
              <w:t>The qualifications</w:t>
            </w:r>
            <w:r w:rsidR="008634EC" w:rsidRPr="00FE2EB7">
              <w:rPr>
                <w:rFonts w:ascii="Calibri Light" w:hAnsi="Calibri Light" w:cs="Calibri Light"/>
                <w:sz w:val="24"/>
                <w:szCs w:val="24"/>
              </w:rPr>
              <w:t xml:space="preserve"> &amp; documents</w:t>
            </w:r>
            <w:r w:rsidRPr="00FE2EB7">
              <w:rPr>
                <w:rFonts w:ascii="Calibri Light" w:hAnsi="Calibri Light" w:cs="Calibri Light"/>
                <w:sz w:val="24"/>
                <w:szCs w:val="24"/>
              </w:rPr>
              <w:t xml:space="preserve"> which I submit in support of my application are:</w:t>
            </w:r>
          </w:p>
        </w:tc>
      </w:tr>
      <w:bookmarkEnd w:id="0"/>
      <w:tr w:rsidR="00E87DD9" w:rsidRPr="00846B76" w:rsidTr="00FE2EB7">
        <w:tc>
          <w:tcPr>
            <w:tcW w:w="1538" w:type="pct"/>
            <w:vAlign w:val="bottom"/>
          </w:tcPr>
          <w:p w:rsidR="00E46329" w:rsidRPr="00FE2EB7" w:rsidRDefault="005E7E69" w:rsidP="00FE2EB7">
            <w:pPr>
              <w:pStyle w:val="NormalIndent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FE2EB7">
              <w:rPr>
                <w:rFonts w:ascii="Calibri Light" w:hAnsi="Calibri Light" w:cs="Calibri Light"/>
                <w:sz w:val="22"/>
                <w:szCs w:val="22"/>
              </w:rPr>
              <w:t xml:space="preserve">     </w:t>
            </w:r>
            <w:r w:rsidR="001442DB" w:rsidRPr="00FE2EB7">
              <w:rPr>
                <w:rFonts w:ascii="Calibri Light" w:hAnsi="Calibri Light" w:cs="Calibri Light"/>
                <w:sz w:val="22"/>
                <w:szCs w:val="22"/>
              </w:rPr>
              <w:t xml:space="preserve">  </w:t>
            </w:r>
            <w:r w:rsidRPr="00FE2EB7">
              <w:rPr>
                <w:rFonts w:ascii="Calibri Light" w:hAnsi="Calibri Light" w:cs="Calibri Light"/>
                <w:sz w:val="22"/>
                <w:szCs w:val="22"/>
              </w:rPr>
              <w:t xml:space="preserve">Current interstate </w:t>
            </w:r>
            <w:r w:rsidR="00064BDB" w:rsidRPr="00FE2EB7">
              <w:rPr>
                <w:rFonts w:ascii="Calibri Light" w:hAnsi="Calibri Light" w:cs="Calibri Light"/>
                <w:sz w:val="22"/>
                <w:szCs w:val="22"/>
              </w:rPr>
              <w:t>registration</w:t>
            </w:r>
            <w:r w:rsidRPr="00FE2EB7">
              <w:rPr>
                <w:rFonts w:ascii="Calibri Light" w:hAnsi="Calibri Light" w:cs="Calibri Light"/>
                <w:sz w:val="22"/>
                <w:szCs w:val="22"/>
              </w:rPr>
              <w:t xml:space="preserve">         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E46329" w:rsidRPr="009B0B45" w:rsidRDefault="00E46329" w:rsidP="00FE2EB7">
            <w:pPr>
              <w:spacing w:before="120"/>
              <w:rPr>
                <w:rFonts w:ascii="Calibri Light" w:hAnsi="Calibri Light" w:cs="Calibri Light"/>
              </w:rPr>
            </w:pPr>
          </w:p>
        </w:tc>
      </w:tr>
      <w:tr w:rsidR="005E7E69" w:rsidRPr="00846B76" w:rsidTr="00FE2EB7">
        <w:tc>
          <w:tcPr>
            <w:tcW w:w="1538" w:type="pct"/>
            <w:vAlign w:val="bottom"/>
          </w:tcPr>
          <w:p w:rsidR="005E7E69" w:rsidRPr="00FE2EB7" w:rsidRDefault="002678D5" w:rsidP="00FE2EB7">
            <w:pPr>
              <w:spacing w:before="120"/>
              <w:rPr>
                <w:sz w:val="22"/>
                <w:szCs w:val="22"/>
              </w:rPr>
            </w:pPr>
            <w:r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E781D6" wp14:editId="5D6CDBF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39370</wp:posOffset>
                      </wp:positionV>
                      <wp:extent cx="180975" cy="1714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E2FA7" id="Rectangle 7" o:spid="_x0000_s1026" style="position:absolute;margin-left:-4.3pt;margin-top:3.1pt;width:14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" filled="f" strokecolor="black [3213]" strokeweight="1pt"/>
                  </w:pict>
                </mc:Fallback>
              </mc:AlternateContent>
            </w:r>
            <w:r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D316CD" wp14:editId="2E1E8FB7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-242570</wp:posOffset>
                      </wp:positionV>
                      <wp:extent cx="180975" cy="1714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E885" id="Rectangle 10" o:spid="_x0000_s1026" style="position:absolute;margin-left:-3.85pt;margin-top:-19.1pt;width:14.2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" filled="f" strokecolor="black [3213]" strokeweight="1pt"/>
                  </w:pict>
                </mc:Fallback>
              </mc:AlternateContent>
            </w:r>
            <w:r w:rsidR="00064BDB" w:rsidRPr="00FE2EB7">
              <w:rPr>
                <w:rFonts w:ascii="Calibri Light" w:hAnsi="Calibri Light" w:cs="Calibri Light"/>
                <w:sz w:val="22"/>
                <w:szCs w:val="22"/>
              </w:rPr>
              <w:t xml:space="preserve">     </w:t>
            </w:r>
            <w:r w:rsidR="001442DB" w:rsidRPr="00FE2EB7">
              <w:rPr>
                <w:rFonts w:ascii="Calibri Light" w:hAnsi="Calibri Light" w:cs="Calibri Light"/>
                <w:sz w:val="22"/>
                <w:szCs w:val="22"/>
              </w:rPr>
              <w:t xml:space="preserve">  </w:t>
            </w:r>
            <w:r w:rsidR="005E7E69" w:rsidRPr="00FE2EB7">
              <w:rPr>
                <w:rFonts w:ascii="Calibri Light" w:hAnsi="Calibri Light" w:cs="Calibri Light"/>
                <w:sz w:val="22"/>
                <w:szCs w:val="22"/>
              </w:rPr>
              <w:t xml:space="preserve">Brief CV of work as an Architect 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5E7E69" w:rsidRPr="00846B76" w:rsidRDefault="005E7E69" w:rsidP="00FE2EB7">
            <w:pPr>
              <w:spacing w:before="120"/>
            </w:pPr>
            <w:r>
              <w:rPr>
                <w:rFonts w:ascii="Calibri Light" w:hAnsi="Calibri Light" w:cs="Calibri Light"/>
                <w:sz w:val="26"/>
                <w:szCs w:val="26"/>
              </w:rPr>
              <w:t xml:space="preserve">  </w:t>
            </w:r>
          </w:p>
        </w:tc>
      </w:tr>
      <w:tr w:rsidR="00064BDB" w:rsidRPr="00846B76" w:rsidTr="00FE2EB7">
        <w:tc>
          <w:tcPr>
            <w:tcW w:w="1538" w:type="pct"/>
            <w:vAlign w:val="bottom"/>
          </w:tcPr>
          <w:p w:rsidR="00064BDB" w:rsidRPr="00FE2EB7" w:rsidRDefault="002678D5" w:rsidP="00FE2EB7">
            <w:pPr>
              <w:spacing w:before="120"/>
              <w:rPr>
                <w:rFonts w:ascii="Calibri Light" w:hAnsi="Calibri Light" w:cs="Calibri Light"/>
                <w:noProof/>
                <w:sz w:val="22"/>
                <w:szCs w:val="22"/>
              </w:rPr>
            </w:pPr>
            <w:r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DCB739" wp14:editId="5F6DE92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73660</wp:posOffset>
                      </wp:positionV>
                      <wp:extent cx="180975" cy="17145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FD584" id="Rectangle 12" o:spid="_x0000_s1026" style="position:absolute;margin-left:-4.5pt;margin-top:5.8pt;width:14.2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" filled="f" strokecolor="black [3213]" strokeweight="1pt"/>
                  </w:pict>
                </mc:Fallback>
              </mc:AlternateContent>
            </w:r>
            <w:r w:rsidR="00064BDB"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w:t xml:space="preserve">     </w:t>
            </w:r>
            <w:r w:rsidR="001442DB" w:rsidRPr="00FE2EB7">
              <w:rPr>
                <w:rFonts w:ascii="Calibri Light" w:hAnsi="Calibri Light" w:cs="Calibri Light"/>
                <w:sz w:val="22"/>
                <w:szCs w:val="22"/>
              </w:rPr>
              <w:t xml:space="preserve">  Evidence for fee payment</w:t>
            </w:r>
            <w:r w:rsidR="001442DB"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064BDB" w:rsidRDefault="00064BDB" w:rsidP="00FE2EB7">
            <w:pPr>
              <w:spacing w:before="120"/>
              <w:rPr>
                <w:rFonts w:ascii="Calibri Light" w:hAnsi="Calibri Light" w:cs="Calibri Light"/>
                <w:sz w:val="26"/>
                <w:szCs w:val="26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spacing w:before="120"/>
              <w:rPr>
                <w:rFonts w:ascii="Calibri Light" w:hAnsi="Calibri Light" w:cs="Calibri Light"/>
                <w:noProof/>
                <w:sz w:val="22"/>
                <w:szCs w:val="22"/>
              </w:rPr>
            </w:pPr>
            <w:r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36903C" wp14:editId="644834F9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83185</wp:posOffset>
                      </wp:positionV>
                      <wp:extent cx="190500" cy="1809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0C28F" id="Rectangle 6" o:spid="_x0000_s1026" style="position:absolute;margin-left:-4.3pt;margin-top:6.55pt;width:1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" filled="f" strokecolor="black [3213]" strokeweight="1pt"/>
                  </w:pict>
                </mc:Fallback>
              </mc:AlternateContent>
            </w:r>
            <w:r w:rsidRPr="00FE2EB7">
              <w:rPr>
                <w:rFonts w:ascii="Calibri Light" w:hAnsi="Calibri Light" w:cs="Calibri Light"/>
                <w:noProof/>
                <w:sz w:val="22"/>
                <w:szCs w:val="22"/>
              </w:rPr>
              <w:t xml:space="preserve">        Other (listed):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Default="00B9641D" w:rsidP="00FE2EB7">
            <w:pPr>
              <w:spacing w:before="120"/>
              <w:rPr>
                <w:rFonts w:ascii="Calibri Light" w:hAnsi="Calibri Light" w:cs="Calibri Light"/>
                <w:sz w:val="26"/>
                <w:szCs w:val="26"/>
              </w:rPr>
            </w:pPr>
            <w:bookmarkStart w:id="1" w:name="_GoBack"/>
            <w:bookmarkEnd w:id="1"/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Default="00B9641D" w:rsidP="00FE2EB7">
            <w:pPr>
              <w:spacing w:before="120"/>
              <w:rPr>
                <w:rFonts w:ascii="Calibri Light" w:hAnsi="Calibri Light" w:cs="Calibri Light"/>
                <w:noProof/>
                <w:sz w:val="26"/>
                <w:szCs w:val="26"/>
              </w:rPr>
            </w:pPr>
            <w:r>
              <w:rPr>
                <w:rFonts w:ascii="Calibri Light" w:hAnsi="Calibri Light" w:cs="Calibri Light"/>
                <w:noProof/>
                <w:sz w:val="26"/>
                <w:szCs w:val="26"/>
              </w:rPr>
              <w:t xml:space="preserve">       </w:t>
            </w:r>
          </w:p>
        </w:tc>
        <w:tc>
          <w:tcPr>
            <w:tcW w:w="3462" w:type="pct"/>
            <w:gridSpan w:val="3"/>
            <w:vAlign w:val="bottom"/>
          </w:tcPr>
          <w:p w:rsidR="00B9641D" w:rsidRDefault="00B9641D" w:rsidP="00FE2EB7">
            <w:pPr>
              <w:spacing w:before="120"/>
              <w:rPr>
                <w:rFonts w:ascii="Calibri Light" w:hAnsi="Calibri Light" w:cs="Calibri Light"/>
                <w:sz w:val="26"/>
                <w:szCs w:val="26"/>
              </w:rPr>
            </w:pPr>
          </w:p>
        </w:tc>
      </w:tr>
      <w:tr w:rsidR="00B9641D" w:rsidRPr="0090596C" w:rsidTr="00FE2EB7">
        <w:tc>
          <w:tcPr>
            <w:tcW w:w="5000" w:type="pct"/>
            <w:gridSpan w:val="4"/>
            <w:shd w:val="clear" w:color="auto" w:fill="D82A26"/>
          </w:tcPr>
          <w:p w:rsidR="00B9641D" w:rsidRPr="003A7856" w:rsidRDefault="00F425A7" w:rsidP="00FE2EB7">
            <w:pPr>
              <w:pStyle w:val="Heading1"/>
              <w:outlineLvl w:val="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Please sign below</w:t>
            </w:r>
            <w:r w:rsidR="00B9641D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B9641D" w:rsidRPr="003A785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B9641D" w:rsidRPr="00846B76" w:rsidTr="00FE2EB7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B9641D" w:rsidRPr="00A43A60" w:rsidRDefault="00F425A7" w:rsidP="00FE2EB7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  <w:r w:rsidRPr="00A43A60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Applicant Signature:</w:t>
            </w:r>
            <w:r w:rsidR="00B9641D" w:rsidRPr="00A43A60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</w:t>
            </w:r>
          </w:p>
        </w:tc>
      </w:tr>
      <w:tr w:rsidR="00F425A7" w:rsidRPr="00846B76" w:rsidTr="00FE2EB7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F425A7" w:rsidRPr="00A43A60" w:rsidRDefault="00F425A7" w:rsidP="00FE2EB7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  <w:r w:rsidRPr="00A43A60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Dated</w:t>
            </w:r>
            <w:r w:rsidRPr="00A43A60">
              <w:rPr>
                <w:rFonts w:ascii="Calibri Light" w:hAnsi="Calibri Light" w:cs="Calibri Light"/>
                <w:color w:val="A3A3A3" w:themeColor="accent6" w:themeTint="99"/>
                <w:sz w:val="22"/>
                <w:szCs w:val="22"/>
              </w:rPr>
              <w:t xml:space="preserve">: </w:t>
            </w:r>
            <w:r w:rsidRPr="00A43A60">
              <w:rPr>
                <w:rFonts w:ascii="Calibri Light" w:hAnsi="Calibri Light" w:cs="Calibri Light"/>
                <w:color w:val="A3A3A3" w:themeColor="accent6" w:themeTint="99"/>
                <w:sz w:val="22"/>
                <w:szCs w:val="22"/>
              </w:rPr>
              <w:t>DD / MM / YYYY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064BDB" w:rsidRDefault="00B9641D" w:rsidP="00FE2EB7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B9641D" w:rsidRDefault="00B9641D" w:rsidP="00FE2EB7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641D" w:rsidRDefault="00B9641D" w:rsidP="00FE2EB7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641D" w:rsidRDefault="00B9641D" w:rsidP="00FE2EB7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641D" w:rsidRPr="00064BDB" w:rsidRDefault="00B9641D" w:rsidP="00FE2EB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E2EB7" w:rsidRPr="00846B76" w:rsidTr="00FE2EB7">
        <w:tc>
          <w:tcPr>
            <w:tcW w:w="1538" w:type="pct"/>
            <w:vAlign w:val="bottom"/>
          </w:tcPr>
          <w:p w:rsidR="00FE2EB7" w:rsidRPr="00064BDB" w:rsidRDefault="00FE2EB7" w:rsidP="00FE2EB7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FE2EB7" w:rsidRDefault="00FE2EB7" w:rsidP="00FE2EB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9641D" w:rsidRPr="0090596C" w:rsidTr="00FE2EB7">
        <w:tc>
          <w:tcPr>
            <w:tcW w:w="5000" w:type="pct"/>
            <w:gridSpan w:val="4"/>
            <w:shd w:val="clear" w:color="auto" w:fill="D82A26"/>
          </w:tcPr>
          <w:p w:rsidR="00B9641D" w:rsidRDefault="00B9641D" w:rsidP="00FE2EB7">
            <w:pPr>
              <w:pStyle w:val="Heading1"/>
              <w:tabs>
                <w:tab w:val="left" w:pos="7980"/>
              </w:tabs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Office use only</w:t>
            </w:r>
          </w:p>
          <w:p w:rsidR="00B9641D" w:rsidRPr="00E87DD9" w:rsidRDefault="00B9641D" w:rsidP="00FE2EB7">
            <w:pPr>
              <w:pStyle w:val="Heading1"/>
              <w:tabs>
                <w:tab w:val="left" w:pos="7980"/>
              </w:tabs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*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This sheet is not filled in by Applicant</w:t>
            </w:r>
            <w:r>
              <w:rPr>
                <w:rFonts w:ascii="Calibri Light" w:hAnsi="Calibri Light" w:cs="Calibri Light"/>
              </w:rPr>
              <w:tab/>
            </w:r>
          </w:p>
        </w:tc>
      </w:tr>
      <w:tr w:rsidR="00B9641D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B9641D" w:rsidRPr="009B0B45" w:rsidRDefault="00B9641D" w:rsidP="00FE2EB7">
            <w:pPr>
              <w:rPr>
                <w:rFonts w:ascii="Calibri Light" w:hAnsi="Calibri Light" w:cs="Calibri Light"/>
                <w:b/>
                <w:sz w:val="8"/>
              </w:rPr>
            </w:pPr>
          </w:p>
        </w:tc>
      </w:tr>
      <w:tr w:rsidR="00647557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47557" w:rsidRPr="009B0B45" w:rsidRDefault="00647557" w:rsidP="00FE2EB7">
            <w:pPr>
              <w:rPr>
                <w:rFonts w:ascii="Calibri Light" w:hAnsi="Calibri Light" w:cs="Calibri Light"/>
                <w:b/>
                <w:sz w:val="8"/>
              </w:rPr>
            </w:pPr>
          </w:p>
        </w:tc>
      </w:tr>
      <w:tr w:rsidR="00647557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47557" w:rsidRPr="009B0B45" w:rsidRDefault="00647557" w:rsidP="00FE2EB7">
            <w:pPr>
              <w:rPr>
                <w:rFonts w:ascii="Calibri Light" w:hAnsi="Calibri Light" w:cs="Calibri Light"/>
                <w:b/>
                <w:sz w:val="8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Date Received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     /      /    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Qualifications for Registration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YES   /   Not sufficient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Payment Details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Receipt No.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Date banked:      /      /    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Amount:  $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Number in Register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Date of Certificate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     /      /    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Architect Advised via Email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     /      /    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Posted on</w:t>
            </w:r>
          </w:p>
        </w:tc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 xml:space="preserve">     /      /     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FE2EB7" w:rsidRDefault="00B9641D" w:rsidP="00FE2EB7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sz w:val="24"/>
                <w:szCs w:val="24"/>
              </w:rPr>
              <w:t>Dealt with at Meeting of Board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B9641D" w:rsidRPr="00FE2EB7" w:rsidRDefault="00B9641D" w:rsidP="00FE2EB7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FE2EB7">
              <w:rPr>
                <w:rFonts w:cstheme="minorHAnsi"/>
                <w:b/>
                <w:sz w:val="24"/>
                <w:szCs w:val="24"/>
              </w:rPr>
              <w:t xml:space="preserve">     </w:t>
            </w:r>
            <w:r w:rsidRPr="00FE2EB7">
              <w:rPr>
                <w:rFonts w:cstheme="minorHAnsi"/>
                <w:sz w:val="24"/>
                <w:szCs w:val="24"/>
              </w:rPr>
              <w:t xml:space="preserve">/      /     </w:t>
            </w:r>
          </w:p>
        </w:tc>
      </w:tr>
      <w:tr w:rsidR="00B9641D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B9641D" w:rsidRPr="00380D93" w:rsidRDefault="00B9641D" w:rsidP="00FE2EB7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FE2EB7" w:rsidRPr="00846B76" w:rsidTr="00FE2EB7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FE2EB7" w:rsidRPr="00380D93" w:rsidRDefault="00FE2EB7" w:rsidP="00FE2EB7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B9641D" w:rsidRPr="0090596C" w:rsidTr="00FE2EB7">
        <w:tc>
          <w:tcPr>
            <w:tcW w:w="5000" w:type="pct"/>
            <w:gridSpan w:val="4"/>
            <w:shd w:val="clear" w:color="auto" w:fill="D82A26"/>
          </w:tcPr>
          <w:p w:rsidR="00B9641D" w:rsidRPr="00380D93" w:rsidRDefault="00B9641D" w:rsidP="00FE2EB7">
            <w:pPr>
              <w:pStyle w:val="Heading1"/>
              <w:outlineLvl w:val="0"/>
              <w:rPr>
                <w:rFonts w:asciiTheme="minorHAnsi" w:hAnsiTheme="minorHAnsi" w:cstheme="minorHAnsi"/>
                <w:sz w:val="26"/>
                <w:szCs w:val="26"/>
              </w:rPr>
            </w:pPr>
            <w:r w:rsidRPr="00380D93">
              <w:rPr>
                <w:rFonts w:asciiTheme="minorHAnsi" w:hAnsiTheme="minorHAnsi" w:cstheme="minorHAnsi"/>
                <w:sz w:val="26"/>
                <w:szCs w:val="26"/>
              </w:rPr>
              <w:t xml:space="preserve">All communications to be addressed to: </w:t>
            </w:r>
          </w:p>
        </w:tc>
      </w:tr>
      <w:tr w:rsidR="00647557" w:rsidRPr="00846B76" w:rsidTr="00FE2EB7">
        <w:tc>
          <w:tcPr>
            <w:tcW w:w="1538" w:type="pct"/>
          </w:tcPr>
          <w:p w:rsidR="00647557" w:rsidRPr="00380D93" w:rsidRDefault="00647557" w:rsidP="00FE2EB7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462" w:type="pct"/>
            <w:gridSpan w:val="3"/>
          </w:tcPr>
          <w:p w:rsidR="00647557" w:rsidRPr="00380D93" w:rsidRDefault="00647557" w:rsidP="00FE2EB7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B9641D" w:rsidRPr="00846B76" w:rsidTr="00FE2EB7">
        <w:tc>
          <w:tcPr>
            <w:tcW w:w="1538" w:type="pct"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462" w:type="pct"/>
            <w:gridSpan w:val="3"/>
            <w:vMerge w:val="restart"/>
          </w:tcPr>
          <w:p w:rsidR="00B9641D" w:rsidRPr="00380D93" w:rsidRDefault="00B9641D" w:rsidP="00FE2EB7">
            <w:pPr>
              <w:rPr>
                <w:rFonts w:cstheme="minorHAnsi"/>
                <w:b/>
                <w:sz w:val="26"/>
                <w:szCs w:val="26"/>
              </w:rPr>
            </w:pPr>
            <w:r w:rsidRPr="00380D93">
              <w:rPr>
                <w:rFonts w:cstheme="minorHAnsi"/>
                <w:b/>
                <w:sz w:val="26"/>
                <w:szCs w:val="26"/>
              </w:rPr>
              <w:t>The Registrar</w:t>
            </w:r>
          </w:p>
          <w:p w:rsidR="00B9641D" w:rsidRPr="00380D93" w:rsidRDefault="00B9641D" w:rsidP="00FE2EB7">
            <w:pPr>
              <w:rPr>
                <w:rFonts w:cstheme="minorHAnsi"/>
                <w:b/>
                <w:sz w:val="26"/>
                <w:szCs w:val="26"/>
              </w:rPr>
            </w:pPr>
            <w:r w:rsidRPr="00380D93">
              <w:rPr>
                <w:rFonts w:cstheme="minorHAnsi"/>
                <w:b/>
                <w:sz w:val="26"/>
                <w:szCs w:val="26"/>
              </w:rPr>
              <w:t xml:space="preserve">Board of Architects of Tasmania </w:t>
            </w:r>
          </w:p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  <w:r w:rsidRPr="00380D93">
              <w:rPr>
                <w:rFonts w:cstheme="minorHAnsi"/>
                <w:sz w:val="26"/>
                <w:szCs w:val="26"/>
              </w:rPr>
              <w:t>GPO Box 457</w:t>
            </w:r>
          </w:p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  <w:r w:rsidRPr="00380D93">
              <w:rPr>
                <w:rFonts w:cstheme="minorHAnsi"/>
                <w:sz w:val="26"/>
                <w:szCs w:val="26"/>
              </w:rPr>
              <w:t>Hobart TAS 7001</w:t>
            </w:r>
          </w:p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  <w:p w:rsidR="00B9641D" w:rsidRPr="00380D93" w:rsidRDefault="00B9641D" w:rsidP="00FE2EB7">
            <w:pPr>
              <w:rPr>
                <w:rFonts w:cstheme="minorHAnsi"/>
                <w:b/>
                <w:sz w:val="26"/>
                <w:szCs w:val="26"/>
              </w:rPr>
            </w:pPr>
            <w:r w:rsidRPr="00380D93">
              <w:rPr>
                <w:rFonts w:cstheme="minorHAnsi"/>
                <w:sz w:val="26"/>
                <w:szCs w:val="26"/>
              </w:rPr>
              <w:t xml:space="preserve">Tel. 03 6234 8188 </w:t>
            </w:r>
          </w:p>
        </w:tc>
      </w:tr>
      <w:tr w:rsidR="00B9641D" w:rsidRPr="00846B76" w:rsidTr="00FE2EB7">
        <w:tc>
          <w:tcPr>
            <w:tcW w:w="1538" w:type="pct"/>
          </w:tcPr>
          <w:p w:rsidR="00B9641D" w:rsidRPr="00380D93" w:rsidRDefault="00B9641D" w:rsidP="00FE2EB7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462" w:type="pct"/>
            <w:gridSpan w:val="3"/>
            <w:vMerge/>
          </w:tcPr>
          <w:p w:rsidR="00B9641D" w:rsidRPr="00380D93" w:rsidRDefault="00B9641D" w:rsidP="00FE2EB7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B9641D" w:rsidRPr="00846B76" w:rsidTr="00FE2EB7">
        <w:tc>
          <w:tcPr>
            <w:tcW w:w="1538" w:type="pct"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462" w:type="pct"/>
            <w:gridSpan w:val="3"/>
            <w:vMerge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9641D" w:rsidRPr="00846B76" w:rsidTr="00FE2EB7">
        <w:tc>
          <w:tcPr>
            <w:tcW w:w="1538" w:type="pct"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462" w:type="pct"/>
            <w:gridSpan w:val="3"/>
            <w:vMerge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9641D" w:rsidRPr="00846B76" w:rsidTr="00FE2EB7">
        <w:tc>
          <w:tcPr>
            <w:tcW w:w="1538" w:type="pct"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462" w:type="pct"/>
            <w:gridSpan w:val="3"/>
          </w:tcPr>
          <w:p w:rsidR="00B9641D" w:rsidRPr="00380D93" w:rsidRDefault="00B9641D" w:rsidP="00FE2EB7">
            <w:pPr>
              <w:rPr>
                <w:rFonts w:cstheme="minorHAnsi"/>
                <w:sz w:val="26"/>
                <w:szCs w:val="26"/>
              </w:rPr>
            </w:pPr>
            <w:r w:rsidRPr="00380D93">
              <w:rPr>
                <w:rFonts w:cstheme="minorHAnsi"/>
                <w:sz w:val="26"/>
                <w:szCs w:val="26"/>
              </w:rPr>
              <w:t>Email: registrar@architectsboardtas.org.au</w:t>
            </w: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9641D" w:rsidRPr="00846B76" w:rsidTr="00FE2EB7">
        <w:tc>
          <w:tcPr>
            <w:tcW w:w="1538" w:type="pct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vAlign w:val="bottom"/>
          </w:tcPr>
          <w:p w:rsidR="00B9641D" w:rsidRPr="00846B76" w:rsidRDefault="00B9641D" w:rsidP="00FE2EB7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F068F">
      <w:headerReference w:type="even" r:id="rId11"/>
      <w:headerReference w:type="default" r:id="rId12"/>
      <w:footerReference w:type="default" r:id="rId13"/>
      <w:pgSz w:w="12240" w:h="15840"/>
      <w:pgMar w:top="1440" w:right="1440" w:bottom="1008" w:left="1440" w:header="68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782" w:rsidRDefault="00106782" w:rsidP="00650259">
      <w:pPr>
        <w:spacing w:after="0" w:line="240" w:lineRule="auto"/>
      </w:pPr>
      <w:r>
        <w:separator/>
      </w:r>
    </w:p>
  </w:endnote>
  <w:endnote w:type="continuationSeparator" w:id="0">
    <w:p w:rsidR="00106782" w:rsidRDefault="0010678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3637AE0-B857-45DE-85D2-E22574BCB7D0}"/>
    <w:embedBold r:id="rId2" w:fontKey="{B3746F9A-8B89-43FB-8012-B132155A20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5EC2ACA-9275-4A83-ADA9-D1B3DD4BB25C}"/>
    <w:embedBold r:id="rId4" w:fontKey="{68435013-DE6B-4475-B4EC-49155E44AED0}"/>
    <w:embedItalic r:id="rId5" w:fontKey="{E19E0282-FBD3-434A-AF80-A9E7FF3A01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E9DAE8F-FB63-42CD-B0ED-DEAC165063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8659F32-959C-4865-88D9-E9CE24D622E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15BF308F-67AD-45A4-A3C5-538B139BD98C}"/>
    <w:embedBold r:id="rId9" w:fontKey="{EC76D4B3-21DD-4BF6-B8D7-1E076F318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20"/>
      </w:rPr>
      <w:id w:val="-9399029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80D93" w:rsidRPr="00380D93" w:rsidRDefault="00380D93" w:rsidP="00732933">
            <w:pPr>
              <w:pStyle w:val="BodyText"/>
              <w:jc w:val="center"/>
              <w:rPr>
                <w:rFonts w:asciiTheme="minorHAnsi" w:hAnsiTheme="minorHAnsi" w:cstheme="minorHAnsi"/>
                <w:sz w:val="20"/>
              </w:rPr>
            </w:pPr>
            <w:r w:rsidRPr="00380D93">
              <w:rPr>
                <w:rFonts w:asciiTheme="minorHAnsi" w:hAnsiTheme="minorHAnsi" w:cstheme="minorHAnsi"/>
                <w:sz w:val="20"/>
              </w:rPr>
              <w:t xml:space="preserve">This form is filled in and signed by the Applicant must be lodged with the Registrar, and accompanied by fees of $71.10 for Registration, $15.80 for Certificate and Application Fee $79.00, </w:t>
            </w:r>
            <w:r w:rsidRPr="00380D93">
              <w:rPr>
                <w:rFonts w:asciiTheme="minorHAnsi" w:hAnsiTheme="minorHAnsi" w:cstheme="minorHAnsi"/>
                <w:b/>
                <w:sz w:val="20"/>
              </w:rPr>
              <w:t>totaling $165.90 (</w:t>
            </w:r>
            <w:r w:rsidRPr="00380D93">
              <w:rPr>
                <w:rFonts w:asciiTheme="minorHAnsi" w:hAnsiTheme="minorHAnsi" w:cstheme="minorHAnsi"/>
                <w:sz w:val="20"/>
              </w:rPr>
              <w:t>No GST applicable)</w:t>
            </w:r>
          </w:p>
        </w:sdtContent>
      </w:sdt>
    </w:sdtContent>
  </w:sdt>
  <w:p w:rsidR="009F068F" w:rsidRDefault="009F0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782" w:rsidRDefault="00106782" w:rsidP="00650259">
      <w:pPr>
        <w:spacing w:after="0" w:line="240" w:lineRule="auto"/>
      </w:pPr>
      <w:r>
        <w:separator/>
      </w:r>
    </w:p>
  </w:footnote>
  <w:footnote w:type="continuationSeparator" w:id="0">
    <w:p w:rsidR="00106782" w:rsidRDefault="0010678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DF0" w:rsidRDefault="004A4DF0" w:rsidP="004A4DF0">
    <w:pPr>
      <w:pStyle w:val="Header"/>
      <w:tabs>
        <w:tab w:val="clear" w:pos="9360"/>
      </w:tabs>
      <w:jc w:val="center"/>
      <w:rPr>
        <w:rFonts w:asciiTheme="minorHAnsi" w:hAnsiTheme="minorHAnsi" w:cstheme="minorHAnsi"/>
        <w:b w:val="0"/>
        <w:color w:val="auto"/>
        <w:sz w:val="36"/>
        <w:szCs w:val="36"/>
      </w:rPr>
    </w:pPr>
    <w:r>
      <w:rPr>
        <w:rFonts w:asciiTheme="minorHAnsi" w:hAnsiTheme="minorHAnsi" w:cstheme="minorHAnsi"/>
        <w:b w:val="0"/>
        <w:color w:val="auto"/>
        <w:sz w:val="36"/>
        <w:szCs w:val="36"/>
      </w:rPr>
      <w:drawing>
        <wp:anchor distT="0" distB="0" distL="114300" distR="114300" simplePos="0" relativeHeight="251660288" behindDoc="1" locked="0" layoutInCell="1" allowOverlap="1" wp14:anchorId="4288EB21" wp14:editId="19B13552">
          <wp:simplePos x="0" y="0"/>
          <wp:positionH relativeFrom="page">
            <wp:posOffset>114300</wp:posOffset>
          </wp:positionH>
          <wp:positionV relativeFrom="paragraph">
            <wp:posOffset>-155575</wp:posOffset>
          </wp:positionV>
          <wp:extent cx="7372350" cy="1047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color w:val="auto"/>
        <w:sz w:val="36"/>
        <w:szCs w:val="36"/>
      </w:rPr>
      <w:t>APPLICATION FOR REGISTRATION FORM</w:t>
    </w:r>
  </w:p>
  <w:p w:rsidR="004A4DF0" w:rsidRDefault="004A4DF0" w:rsidP="004A4DF0">
    <w:pPr>
      <w:pStyle w:val="Header"/>
      <w:tabs>
        <w:tab w:val="clear" w:pos="9360"/>
      </w:tabs>
      <w:jc w:val="center"/>
      <w:rPr>
        <w:rFonts w:asciiTheme="minorHAnsi" w:hAnsiTheme="minorHAnsi" w:cstheme="minorHAnsi"/>
        <w:b w:val="0"/>
        <w:color w:val="C63430"/>
        <w:sz w:val="28"/>
        <w:szCs w:val="28"/>
      </w:rPr>
    </w:pPr>
    <w:r w:rsidRPr="00732933">
      <w:rPr>
        <w:rFonts w:asciiTheme="minorHAnsi" w:hAnsiTheme="minorHAnsi" w:cstheme="minorHAnsi"/>
        <w:b w:val="0"/>
        <w:color w:val="auto"/>
        <w:sz w:val="36"/>
        <w:szCs w:val="36"/>
      </w:rPr>
      <w:t>THE ARCHITECTS’ ACT 1929</w:t>
    </w:r>
    <w:r>
      <w:rPr>
        <w:rFonts w:asciiTheme="minorHAnsi" w:hAnsiTheme="minorHAnsi" w:cstheme="minorHAnsi"/>
        <w:b w:val="0"/>
        <w:color w:val="auto"/>
        <w:sz w:val="36"/>
        <w:szCs w:val="36"/>
      </w:rPr>
      <w:t xml:space="preserve"> - Tasmania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33" w:rsidRDefault="00732933" w:rsidP="00732933">
    <w:pPr>
      <w:pStyle w:val="Header"/>
      <w:tabs>
        <w:tab w:val="clear" w:pos="9360"/>
      </w:tabs>
      <w:jc w:val="center"/>
      <w:rPr>
        <w:rFonts w:asciiTheme="minorHAnsi" w:hAnsiTheme="minorHAnsi" w:cstheme="minorHAnsi"/>
        <w:b w:val="0"/>
        <w:color w:val="auto"/>
        <w:sz w:val="36"/>
        <w:szCs w:val="36"/>
      </w:rPr>
    </w:pPr>
    <w:r>
      <w:rPr>
        <w:rFonts w:asciiTheme="minorHAnsi" w:hAnsiTheme="minorHAnsi" w:cstheme="minorHAnsi"/>
        <w:b w:val="0"/>
        <w:color w:val="auto"/>
        <w:sz w:val="36"/>
        <w:szCs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114300</wp:posOffset>
          </wp:positionH>
          <wp:positionV relativeFrom="paragraph">
            <wp:posOffset>-155575</wp:posOffset>
          </wp:positionV>
          <wp:extent cx="7372350" cy="10477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03B6">
      <w:rPr>
        <w:rFonts w:asciiTheme="minorHAnsi" w:hAnsiTheme="minorHAnsi" w:cstheme="minorHAnsi"/>
        <w:color w:val="auto"/>
        <w:sz w:val="36"/>
        <w:szCs w:val="36"/>
      </w:rPr>
      <w:t>APPLICATION FOR REGISTRATION FORM</w:t>
    </w:r>
  </w:p>
  <w:p w:rsidR="005E7E69" w:rsidRDefault="000A0579" w:rsidP="00FE2EB7">
    <w:pPr>
      <w:pStyle w:val="Header"/>
      <w:tabs>
        <w:tab w:val="clear" w:pos="9360"/>
      </w:tabs>
      <w:jc w:val="center"/>
      <w:rPr>
        <w:rFonts w:asciiTheme="minorHAnsi" w:hAnsiTheme="minorHAnsi" w:cstheme="minorHAnsi"/>
        <w:b w:val="0"/>
        <w:color w:val="C63430"/>
        <w:sz w:val="28"/>
        <w:szCs w:val="28"/>
      </w:rPr>
    </w:pPr>
    <w:r w:rsidRPr="00732933">
      <w:rPr>
        <w:rFonts w:asciiTheme="minorHAnsi" w:hAnsiTheme="minorHAnsi" w:cstheme="minorHAnsi"/>
        <w:b w:val="0"/>
        <w:color w:val="auto"/>
        <w:sz w:val="36"/>
        <w:szCs w:val="36"/>
      </w:rPr>
      <w:t>THE ARCHITECTS’ ACT 1929</w:t>
    </w:r>
    <w:r w:rsidR="00732933">
      <w:rPr>
        <w:rFonts w:asciiTheme="minorHAnsi" w:hAnsiTheme="minorHAnsi" w:cstheme="minorHAnsi"/>
        <w:b w:val="0"/>
        <w:color w:val="auto"/>
        <w:sz w:val="36"/>
        <w:szCs w:val="36"/>
      </w:rPr>
      <w:t xml:space="preserve"> - Tasmania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9CC6315"/>
    <w:multiLevelType w:val="hybridMultilevel"/>
    <w:tmpl w:val="D3EEF9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782"/>
    <w:rsid w:val="000456E1"/>
    <w:rsid w:val="00052382"/>
    <w:rsid w:val="00064BDB"/>
    <w:rsid w:val="0006568A"/>
    <w:rsid w:val="00076F0F"/>
    <w:rsid w:val="00084253"/>
    <w:rsid w:val="000A0579"/>
    <w:rsid w:val="000D1F49"/>
    <w:rsid w:val="00106782"/>
    <w:rsid w:val="001442DB"/>
    <w:rsid w:val="001727CA"/>
    <w:rsid w:val="001E05AD"/>
    <w:rsid w:val="002678D5"/>
    <w:rsid w:val="002928D0"/>
    <w:rsid w:val="002C56E6"/>
    <w:rsid w:val="00341B5C"/>
    <w:rsid w:val="00361E11"/>
    <w:rsid w:val="00380D93"/>
    <w:rsid w:val="003A7856"/>
    <w:rsid w:val="003B4744"/>
    <w:rsid w:val="003F0847"/>
    <w:rsid w:val="0040090B"/>
    <w:rsid w:val="00403248"/>
    <w:rsid w:val="0043719F"/>
    <w:rsid w:val="0046302A"/>
    <w:rsid w:val="004713DE"/>
    <w:rsid w:val="00487D2D"/>
    <w:rsid w:val="004A4DF0"/>
    <w:rsid w:val="004D5D62"/>
    <w:rsid w:val="005112D0"/>
    <w:rsid w:val="0053196E"/>
    <w:rsid w:val="00577E06"/>
    <w:rsid w:val="00590C78"/>
    <w:rsid w:val="005A3BF7"/>
    <w:rsid w:val="005E7E69"/>
    <w:rsid w:val="005F08DB"/>
    <w:rsid w:val="005F2035"/>
    <w:rsid w:val="005F7990"/>
    <w:rsid w:val="0063739C"/>
    <w:rsid w:val="00647557"/>
    <w:rsid w:val="00650259"/>
    <w:rsid w:val="00732933"/>
    <w:rsid w:val="00770F25"/>
    <w:rsid w:val="007A35A8"/>
    <w:rsid w:val="007B0A85"/>
    <w:rsid w:val="007C6A52"/>
    <w:rsid w:val="007E22E4"/>
    <w:rsid w:val="007F7B5D"/>
    <w:rsid w:val="0082043E"/>
    <w:rsid w:val="00836129"/>
    <w:rsid w:val="008634EC"/>
    <w:rsid w:val="008E203A"/>
    <w:rsid w:val="0090596C"/>
    <w:rsid w:val="00907554"/>
    <w:rsid w:val="0091229C"/>
    <w:rsid w:val="00923E5A"/>
    <w:rsid w:val="00940E73"/>
    <w:rsid w:val="0098597D"/>
    <w:rsid w:val="009B03B6"/>
    <w:rsid w:val="009B0B45"/>
    <w:rsid w:val="009F068F"/>
    <w:rsid w:val="009F619A"/>
    <w:rsid w:val="009F6DDE"/>
    <w:rsid w:val="00A24CAE"/>
    <w:rsid w:val="00A370A8"/>
    <w:rsid w:val="00A43A60"/>
    <w:rsid w:val="00B9641D"/>
    <w:rsid w:val="00BD4753"/>
    <w:rsid w:val="00BD5CB1"/>
    <w:rsid w:val="00BE62EE"/>
    <w:rsid w:val="00C003BA"/>
    <w:rsid w:val="00C4404B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F2CD1"/>
    <w:rsid w:val="00E139C4"/>
    <w:rsid w:val="00E46329"/>
    <w:rsid w:val="00E61C09"/>
    <w:rsid w:val="00E677FE"/>
    <w:rsid w:val="00E8522F"/>
    <w:rsid w:val="00E87DD9"/>
    <w:rsid w:val="00EB3B58"/>
    <w:rsid w:val="00EC7359"/>
    <w:rsid w:val="00EE3054"/>
    <w:rsid w:val="00F00606"/>
    <w:rsid w:val="00F01256"/>
    <w:rsid w:val="00F119CF"/>
    <w:rsid w:val="00F425A7"/>
    <w:rsid w:val="00F52451"/>
    <w:rsid w:val="00FA2053"/>
    <w:rsid w:val="00FC2451"/>
    <w:rsid w:val="00FC7475"/>
    <w:rsid w:val="00FE2EB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CA7AE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odyText">
    <w:name w:val="Body Text"/>
    <w:basedOn w:val="Normal"/>
    <w:link w:val="BodyTextChar"/>
    <w:rsid w:val="001067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06782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alinowska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993C71FDC534CD78B6F44E2ADA53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05815-82AD-4068-86D9-17C613620730}"/>
      </w:docPartPr>
      <w:docPartBody>
        <w:p w:rsidR="00B405A8" w:rsidRDefault="007072A9">
          <w:pPr>
            <w:pStyle w:val="6993C71FDC534CD78B6F44E2ADA53236"/>
          </w:pPr>
          <w:r w:rsidRPr="0090596C">
            <w:t>Last Name</w:t>
          </w:r>
        </w:p>
      </w:docPartBody>
    </w:docPart>
    <w:docPart>
      <w:docPartPr>
        <w:name w:val="53DEE3D6FFA5483080AEC9D669339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518C2-FA02-4CE2-B2C4-DD131EAFC7DC}"/>
      </w:docPartPr>
      <w:docPartBody>
        <w:p w:rsidR="00B405A8" w:rsidRDefault="007072A9">
          <w:pPr>
            <w:pStyle w:val="53DEE3D6FFA5483080AEC9D6693396D7"/>
          </w:pPr>
          <w:r w:rsidRPr="0090596C">
            <w:t>Email</w:t>
          </w:r>
        </w:p>
      </w:docPartBody>
    </w:docPart>
    <w:docPart>
      <w:docPartPr>
        <w:name w:val="5CB18C5F7223421DA906EF7D0DCC2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9AC4F-523C-4BFB-A97C-CCC32179C6EC}"/>
      </w:docPartPr>
      <w:docPartBody>
        <w:p w:rsidR="00B405A8" w:rsidRDefault="007072A9" w:rsidP="007072A9">
          <w:pPr>
            <w:pStyle w:val="5CB18C5F7223421DA906EF7D0DCC26CB"/>
          </w:pPr>
          <w:r w:rsidRPr="0090596C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2A9"/>
    <w:rsid w:val="007072A9"/>
    <w:rsid w:val="00B4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A2D456698E49C0A8870C4CFEFF7E6E">
    <w:name w:val="26A2D456698E49C0A8870C4CFEFF7E6E"/>
  </w:style>
  <w:style w:type="paragraph" w:customStyle="1" w:styleId="4D130EF482174227AA35398E2DD70A3F">
    <w:name w:val="4D130EF482174227AA35398E2DD70A3F"/>
  </w:style>
  <w:style w:type="paragraph" w:customStyle="1" w:styleId="3E37809C22054CB7ADF367EF1789031D">
    <w:name w:val="3E37809C22054CB7ADF367EF1789031D"/>
  </w:style>
  <w:style w:type="paragraph" w:customStyle="1" w:styleId="980800DA202840AC98B11B3FA9A069BF">
    <w:name w:val="980800DA202840AC98B11B3FA9A069BF"/>
  </w:style>
  <w:style w:type="paragraph" w:customStyle="1" w:styleId="9DB9DCC82572493086DE6D7469B90827">
    <w:name w:val="9DB9DCC82572493086DE6D7469B90827"/>
  </w:style>
  <w:style w:type="paragraph" w:customStyle="1" w:styleId="C9699A24D56C434DBFC11DCF12F88ED3">
    <w:name w:val="C9699A24D56C434DBFC11DCF12F88ED3"/>
  </w:style>
  <w:style w:type="paragraph" w:customStyle="1" w:styleId="D27D99C99CBA45EBA94314BCEF508748">
    <w:name w:val="D27D99C99CBA45EBA94314BCEF508748"/>
  </w:style>
  <w:style w:type="paragraph" w:customStyle="1" w:styleId="AEA1D3533F88488E848A3F530D0D6F6A">
    <w:name w:val="AEA1D3533F88488E848A3F530D0D6F6A"/>
  </w:style>
  <w:style w:type="paragraph" w:customStyle="1" w:styleId="948C161A62BC44FCA5418C2A77580D11">
    <w:name w:val="948C161A62BC44FCA5418C2A77580D11"/>
  </w:style>
  <w:style w:type="paragraph" w:customStyle="1" w:styleId="D7089BC24A864CBC9677BDCA76508CFA">
    <w:name w:val="D7089BC24A864CBC9677BDCA76508CFA"/>
  </w:style>
  <w:style w:type="paragraph" w:customStyle="1" w:styleId="6993C71FDC534CD78B6F44E2ADA53236">
    <w:name w:val="6993C71FDC534CD78B6F44E2ADA53236"/>
  </w:style>
  <w:style w:type="paragraph" w:customStyle="1" w:styleId="94A57BC6C0A5430480E7398F7BCE67DE">
    <w:name w:val="94A57BC6C0A5430480E7398F7BCE67DE"/>
  </w:style>
  <w:style w:type="paragraph" w:customStyle="1" w:styleId="9F25416226754A6995A3B585F147EA24">
    <w:name w:val="9F25416226754A6995A3B585F147EA24"/>
  </w:style>
  <w:style w:type="paragraph" w:customStyle="1" w:styleId="53DEE3D6FFA5483080AEC9D6693396D7">
    <w:name w:val="53DEE3D6FFA5483080AEC9D6693396D7"/>
  </w:style>
  <w:style w:type="paragraph" w:customStyle="1" w:styleId="7C328D1B28974DAFB3C9B4A5124F901F">
    <w:name w:val="7C328D1B28974DAFB3C9B4A5124F901F"/>
  </w:style>
  <w:style w:type="paragraph" w:customStyle="1" w:styleId="73DE2911FE5A43BEA5A70419A76A14DD">
    <w:name w:val="73DE2911FE5A43BEA5A70419A76A14D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F4F90708E746E3B8FEAAFD7055F0A4">
    <w:name w:val="5CF4F90708E746E3B8FEAAFD7055F0A4"/>
  </w:style>
  <w:style w:type="paragraph" w:customStyle="1" w:styleId="917BC7EF1AC148A7828A1A0375CE1BEA">
    <w:name w:val="917BC7EF1AC148A7828A1A0375CE1BEA"/>
  </w:style>
  <w:style w:type="paragraph" w:customStyle="1" w:styleId="E3EB32FA17BB426AB00E83EE3DC5E9EC">
    <w:name w:val="E3EB32FA17BB426AB00E83EE3DC5E9EC"/>
  </w:style>
  <w:style w:type="paragraph" w:customStyle="1" w:styleId="F18D8BE9187442EF966A8F8ED1D2B3CA">
    <w:name w:val="F18D8BE9187442EF966A8F8ED1D2B3CA"/>
  </w:style>
  <w:style w:type="paragraph" w:customStyle="1" w:styleId="F4461F21FBFA44368E4A7693B73E2B87">
    <w:name w:val="F4461F21FBFA44368E4A7693B73E2B87"/>
  </w:style>
  <w:style w:type="paragraph" w:customStyle="1" w:styleId="7211BD53F343481A9E649AC6DE7035D8">
    <w:name w:val="7211BD53F343481A9E649AC6DE7035D8"/>
  </w:style>
  <w:style w:type="paragraph" w:customStyle="1" w:styleId="F0855C5FA0B7467AB3E7951CC2A1B338">
    <w:name w:val="F0855C5FA0B7467AB3E7951CC2A1B338"/>
  </w:style>
  <w:style w:type="paragraph" w:customStyle="1" w:styleId="5CB18C5F7223421DA906EF7D0DCC26CB">
    <w:name w:val="5CB18C5F7223421DA906EF7D0DCC26CB"/>
    <w:rsid w:val="007072A9"/>
  </w:style>
  <w:style w:type="paragraph" w:customStyle="1" w:styleId="DECD5C7AF3F443F292D7D871423DE78F">
    <w:name w:val="DECD5C7AF3F443F292D7D871423DE78F"/>
    <w:rsid w:val="007072A9"/>
  </w:style>
  <w:style w:type="paragraph" w:customStyle="1" w:styleId="A1B67F8AC1374AD1A87BA4BF2AA7B0A5">
    <w:name w:val="A1B67F8AC1374AD1A87BA4BF2AA7B0A5"/>
    <w:rsid w:val="007072A9"/>
  </w:style>
  <w:style w:type="paragraph" w:customStyle="1" w:styleId="766CFB61497347A39B18E00314043F9F">
    <w:name w:val="766CFB61497347A39B18E00314043F9F"/>
    <w:rsid w:val="007072A9"/>
  </w:style>
  <w:style w:type="paragraph" w:customStyle="1" w:styleId="E3BDEA636A7B401491BE008DFBDADFAC">
    <w:name w:val="E3BDEA636A7B401491BE008DFBDADFAC"/>
    <w:rsid w:val="007072A9"/>
  </w:style>
  <w:style w:type="paragraph" w:customStyle="1" w:styleId="241C2C16A1024D179723982340BE8420">
    <w:name w:val="241C2C16A1024D179723982340BE8420"/>
    <w:rsid w:val="007072A9"/>
  </w:style>
  <w:style w:type="paragraph" w:customStyle="1" w:styleId="353B5870C4304A86ACFB120AEDCDD0AF">
    <w:name w:val="353B5870C4304A86ACFB120AEDCDD0AF"/>
    <w:rsid w:val="007072A9"/>
  </w:style>
  <w:style w:type="paragraph" w:customStyle="1" w:styleId="CE4EE5D499D0402887E5FD26560C831A">
    <w:name w:val="CE4EE5D499D0402887E5FD26560C831A"/>
    <w:rsid w:val="007072A9"/>
  </w:style>
  <w:style w:type="paragraph" w:customStyle="1" w:styleId="BF68BA8F8561412A828102E786EB5276">
    <w:name w:val="BF68BA8F8561412A828102E786EB5276"/>
    <w:rsid w:val="007072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750750-646F-4AA4-8F44-A271B1CBB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2018-11-22T22:44:00Z</dcterms:created>
  <dcterms:modified xsi:type="dcterms:W3CDTF">2018-11-28T22:09:00Z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